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D43" w:rsidRDefault="00415777">
      <w:pPr>
        <w:rPr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-702310</wp:posOffset>
            </wp:positionH>
            <wp:positionV relativeFrom="paragraph">
              <wp:posOffset>-1064895</wp:posOffset>
            </wp:positionV>
            <wp:extent cx="10692130" cy="7649210"/>
            <wp:effectExtent l="0" t="0" r="0" b="0"/>
            <wp:wrapNone/>
            <wp:docPr id="1" name="Рисунок 19" descr="C:\Users\kniga\Desktop\Д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niga\Desktop\ДРЕВ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D43" w:rsidRDefault="00415777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3408680</wp:posOffset>
                </wp:positionV>
                <wp:extent cx="1430655" cy="952500"/>
                <wp:effectExtent l="0" t="38100" r="0" b="1905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48067">
                          <a:off x="0" y="0"/>
                          <a:ext cx="143065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43" w:rsidRDefault="00620D43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20D43" w:rsidRDefault="00620D43" w:rsidP="00620D43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Чтобы вставить в окошко фотографию, воспользуйтесь функцией: «Вставка-Рисунок"</w:t>
                            </w:r>
                          </w:p>
                          <w:p w:rsidR="00620D43" w:rsidRPr="00344C9A" w:rsidRDefault="00620D43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2.45pt;margin-top:268.4pt;width:112.65pt;height:75pt;rotation:-275178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" filled="f" stroked="f">
                <v:textbox>
                  <w:txbxContent>
                    <w:p w:rsidR="00620D43" w:rsidRDefault="00620D43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20D43" w:rsidRDefault="00620D43" w:rsidP="00620D43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Чтобы вставить в окошко фотографию, воспользуйтесь функцией: «Вставка-Рисунок"</w:t>
                      </w:r>
                    </w:p>
                    <w:p w:rsidR="00620D43" w:rsidRPr="00344C9A" w:rsidRDefault="00620D43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4139565</wp:posOffset>
                </wp:positionV>
                <wp:extent cx="704850" cy="952500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3.8pt;margin-top:325.95pt;width:55.5pt;height: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2729865</wp:posOffset>
                </wp:positionV>
                <wp:extent cx="704850" cy="952500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8.8pt;margin-top:214.95pt;width:55.5pt;height: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2729865</wp:posOffset>
                </wp:positionV>
                <wp:extent cx="704850" cy="952500"/>
                <wp:effectExtent l="0" t="0" r="0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7.3pt;margin-top:214.95pt;width:55.5pt;height: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1472565</wp:posOffset>
                </wp:positionV>
                <wp:extent cx="704850" cy="952500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5.8pt;margin-top:115.95pt;width:55.5pt;height: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1472565</wp:posOffset>
                </wp:positionV>
                <wp:extent cx="704850" cy="95250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2.8pt;margin-top:115.95pt;width:55.5pt;height: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1472565</wp:posOffset>
                </wp:positionV>
                <wp:extent cx="704850" cy="95250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22.55pt;margin-top:115.95pt;width:55.5pt;height: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6477000</wp:posOffset>
                </wp:positionH>
                <wp:positionV relativeFrom="paragraph">
                  <wp:posOffset>1476375</wp:posOffset>
                </wp:positionV>
                <wp:extent cx="704850" cy="95250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10pt;margin-top:116.25pt;width:55.5pt;height: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171450</wp:posOffset>
                </wp:positionV>
                <wp:extent cx="704850" cy="95250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88.5pt;margin-top:13.5pt;width:55.5pt;height: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7239000</wp:posOffset>
                </wp:positionH>
                <wp:positionV relativeFrom="paragraph">
                  <wp:posOffset>171450</wp:posOffset>
                </wp:positionV>
                <wp:extent cx="704850" cy="95250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70pt;margin-top:13.5pt;width:55.5pt;height: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8315325</wp:posOffset>
                </wp:positionH>
                <wp:positionV relativeFrom="paragraph">
                  <wp:posOffset>171450</wp:posOffset>
                </wp:positionV>
                <wp:extent cx="704850" cy="952500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54.75pt;margin-top:13.5pt;width:55.5pt;height: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171450</wp:posOffset>
                </wp:positionV>
                <wp:extent cx="704850" cy="95250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74pt;margin-top:13.5pt;width:55.5pt;height: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171450</wp:posOffset>
                </wp:positionV>
                <wp:extent cx="704850" cy="95250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95.5pt;margin-top:13.5pt;width:55.5pt;height: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171450</wp:posOffset>
                </wp:positionV>
                <wp:extent cx="704850" cy="95250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11.5pt;margin-top:13.5pt;width:55.5pt;height: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152400</wp:posOffset>
                </wp:positionV>
                <wp:extent cx="704850" cy="9525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5.5pt;margin-top:12pt;width:55.5pt;height: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161925</wp:posOffset>
                </wp:positionV>
                <wp:extent cx="704850" cy="95250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ФИО</w:t>
                            </w:r>
                          </w:p>
                          <w:p w:rsidR="00344C9A" w:rsidRPr="00344C9A" w:rsidRDefault="00344C9A" w:rsidP="00344C9A">
                            <w:pPr>
                              <w:spacing w:after="0" w:line="240" w:lineRule="auto"/>
                              <w:ind w:left="-142" w:right="-18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0pt;margin-top:12.75pt;width:55.5pt;height: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" filled="f" stroked="f">
                <v:textbox>
                  <w:txbxContent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ФИО</w:t>
                      </w:r>
                    </w:p>
                    <w:p w:rsidR="00344C9A" w:rsidRPr="00344C9A" w:rsidRDefault="00344C9A" w:rsidP="00344C9A">
                      <w:pPr>
                        <w:spacing w:after="0" w:line="240" w:lineRule="auto"/>
                        <w:ind w:left="-142" w:right="-18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20D43" w:rsidSect="00344C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777"/>
    <w:rsid w:val="00344C9A"/>
    <w:rsid w:val="00415777"/>
    <w:rsid w:val="00533A4F"/>
    <w:rsid w:val="00620D43"/>
    <w:rsid w:val="007B6089"/>
    <w:rsid w:val="00873D3B"/>
    <w:rsid w:val="00BA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05CDA-7EE3-4AC0-9C60-79DF3BB6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44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6;&#1044;&#1056;\&#1044;&#1054;&#1052;-&#1056;&#1054;&#1044;&#1054;&#1057;&#1051;&#1054;&#1042;&#1048;&#1071;.&#1056;&#1060;\&#1056;&#1054;&#1044;&#1054;&#1057;&#1051;&#1054;&#1042;&#1053;&#1054;&#1045;%20&#1044;&#1056;&#1045;&#1042;&#1054;\1.&#1042;&#1080;&#1076;&#1099;%20&#1056;&#1086;&#1076;&#1086;&#1089;&#1083;&#1086;&#1074;&#1085;&#1099;&#1093;%20&#1076;&#1088;&#1077;&#1074;\&#1064;&#1040;&#1041;&#1051;&#1054;&#1053;%20&#1056;&#1054;&#1044;&#1054;&#1057;&#1051;&#1054;&#1042;&#1053;&#1054;&#1043;&#1054;%20&#1044;&#1056;&#1045;&#1042;&#1040;_&#1044;&#1054;&#1052;-&#1056;&#1054;&#1044;&#1054;&#1057;&#1051;&#1054;&#104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РОДОСЛОВНОГО ДРЕВА_ДОМ-РОДОСЛОВИЯ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kniga</dc:creator>
  <cp:keywords/>
  <cp:lastModifiedBy>kniga-roda4@yandex.ru</cp:lastModifiedBy>
  <cp:revision>1</cp:revision>
  <dcterms:created xsi:type="dcterms:W3CDTF">2017-03-01T13:21:00Z</dcterms:created>
  <dcterms:modified xsi:type="dcterms:W3CDTF">2017-03-01T13:35:00Z</dcterms:modified>
</cp:coreProperties>
</file>